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D2E" w:rsidRDefault="009E1D2E" w:rsidP="00282796">
      <w:pPr>
        <w:pStyle w:val="imalignjustify"/>
        <w:textAlignment w:val="baseline"/>
        <w:rPr>
          <w:rStyle w:val="ff32"/>
        </w:rPr>
        <w:sectPr w:rsidR="009E1D2E" w:rsidSect="0028279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D2E" w:rsidRDefault="009E1D2E" w:rsidP="00C328A7">
      <w:pPr>
        <w:pStyle w:val="imalignjustify"/>
        <w:spacing w:line="360" w:lineRule="auto"/>
        <w:jc w:val="center"/>
        <w:textAlignment w:val="baseline"/>
        <w:rPr>
          <w:rStyle w:val="ff32"/>
          <w:b/>
          <w:sz w:val="28"/>
          <w:szCs w:val="28"/>
        </w:rPr>
      </w:pPr>
      <w:r w:rsidRPr="00AB64F0">
        <w:rPr>
          <w:rStyle w:val="ff32"/>
          <w:b/>
          <w:sz w:val="28"/>
          <w:szCs w:val="28"/>
        </w:rPr>
        <w:t>„ Czary mary , hokus pokus, ecie plecie wkrótce krasnoludkami będziecie ”</w:t>
      </w:r>
    </w:p>
    <w:p w:rsidR="009E1D2E" w:rsidRDefault="009E1D2E" w:rsidP="00AB64F0">
      <w:pPr>
        <w:pStyle w:val="imalignjustify"/>
        <w:spacing w:line="360" w:lineRule="auto"/>
        <w:ind w:left="-426"/>
        <w:jc w:val="center"/>
        <w:textAlignment w:val="baseline"/>
        <w:rPr>
          <w:rStyle w:val="ff32"/>
          <w:b/>
          <w:sz w:val="28"/>
          <w:szCs w:val="28"/>
        </w:rPr>
      </w:pPr>
    </w:p>
    <w:p w:rsidR="009E1D2E" w:rsidRDefault="009E1D2E" w:rsidP="00C328A7">
      <w:pPr>
        <w:pStyle w:val="imalignjustify"/>
        <w:spacing w:line="360" w:lineRule="auto"/>
        <w:ind w:left="-426" w:firstLine="426"/>
        <w:jc w:val="left"/>
        <w:textAlignment w:val="baseline"/>
        <w:rPr>
          <w:rStyle w:val="ff32"/>
          <w:sz w:val="28"/>
          <w:szCs w:val="28"/>
        </w:rPr>
      </w:pPr>
      <w:r>
        <w:rPr>
          <w:rStyle w:val="ff32"/>
          <w:sz w:val="28"/>
          <w:szCs w:val="28"/>
        </w:rPr>
        <w:t>Dnia 13 listopada 2012 roku, w bibliotece szkolnej Zespołu Szkolno-Przedszkolnego w Istebnej, dzieci przedszkolne oraz klasy „0” uczestniczyły w przedstawieniu teatralnym, pt. „W krainie krasnoludków”, zorganizowanym przez panią Iwonę Białas oraz klasy IV. Przed wejściem do „teatru” dzieci otrzymały bilety wstępu oraz kolorowe naklejki. Po przedstawieniu dzieci wraz z „aktorami” śpiewały piosenki, układały puzzle, wspólnie się bawiły.</w:t>
      </w:r>
      <w:r>
        <w:rPr>
          <w:rStyle w:val="ff32"/>
          <w:sz w:val="28"/>
          <w:szCs w:val="28"/>
        </w:rPr>
        <w:br/>
        <w:t xml:space="preserve">Spotkanie zakończyło się wielkimi oklaskami dla organizatorów teatru. </w:t>
      </w:r>
    </w:p>
    <w:p w:rsidR="009E1D2E" w:rsidRDefault="009E1D2E" w:rsidP="00C328A7">
      <w:pPr>
        <w:pStyle w:val="imalignjustify"/>
        <w:spacing w:line="360" w:lineRule="auto"/>
        <w:ind w:left="-426"/>
        <w:jc w:val="left"/>
        <w:textAlignment w:val="baseline"/>
        <w:rPr>
          <w:rStyle w:val="ff32"/>
          <w:sz w:val="28"/>
          <w:szCs w:val="28"/>
        </w:rPr>
      </w:pPr>
      <w:r>
        <w:rPr>
          <w:rStyle w:val="ff32"/>
          <w:sz w:val="28"/>
          <w:szCs w:val="28"/>
        </w:rPr>
        <w:t>Serdecznie dziękujemy: dzieci z Gminnego Przedszkola oraz klasy „0”.</w:t>
      </w:r>
    </w:p>
    <w:p w:rsidR="009E1D2E" w:rsidRDefault="009E1D2E" w:rsidP="00C328A7">
      <w:pPr>
        <w:pStyle w:val="imalignjustify"/>
        <w:spacing w:line="360" w:lineRule="auto"/>
        <w:textAlignment w:val="baseline"/>
        <w:rPr>
          <w:rFonts w:ascii="Arial" w:hAnsi="Arial" w:cs="Arial"/>
          <w:sz w:val="28"/>
          <w:szCs w:val="28"/>
        </w:rPr>
      </w:pPr>
    </w:p>
    <w:p w:rsidR="009E1D2E" w:rsidRDefault="009E1D2E" w:rsidP="00C328A7">
      <w:pPr>
        <w:pStyle w:val="imalignjustify"/>
        <w:spacing w:line="360" w:lineRule="auto"/>
        <w:ind w:left="-426"/>
        <w:jc w:val="center"/>
        <w:textAlignment w:val="baseline"/>
        <w:rPr>
          <w:rFonts w:ascii="Arial" w:hAnsi="Arial" w:cs="Arial"/>
          <w:sz w:val="28"/>
          <w:szCs w:val="28"/>
        </w:rPr>
      </w:pPr>
      <w:r w:rsidRPr="00C328A7">
        <w:rPr>
          <w:rFonts w:ascii="Arial" w:hAnsi="Arial" w:cs="Arial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381pt">
            <v:imagedata r:id="rId5" o:title=""/>
          </v:shape>
        </w:pict>
      </w:r>
    </w:p>
    <w:p w:rsidR="009E1D2E" w:rsidRDefault="009E1D2E" w:rsidP="00C328A7">
      <w:pPr>
        <w:pStyle w:val="imalignjustify"/>
        <w:spacing w:line="360" w:lineRule="auto"/>
        <w:ind w:left="-426"/>
        <w:jc w:val="center"/>
        <w:textAlignment w:val="baseline"/>
        <w:rPr>
          <w:rFonts w:ascii="Arial" w:hAnsi="Arial" w:cs="Arial"/>
          <w:sz w:val="28"/>
          <w:szCs w:val="28"/>
        </w:rPr>
      </w:pPr>
      <w:r w:rsidRPr="00C328A7">
        <w:rPr>
          <w:rFonts w:ascii="Arial" w:hAnsi="Arial" w:cs="Arial"/>
          <w:sz w:val="28"/>
          <w:szCs w:val="28"/>
        </w:rPr>
        <w:pict>
          <v:shape id="_x0000_i1026" type="#_x0000_t75" style="width:450.75pt;height:394.5pt">
            <v:imagedata r:id="rId6" o:title=""/>
          </v:shape>
        </w:pict>
      </w:r>
    </w:p>
    <w:p w:rsidR="009E1D2E" w:rsidRDefault="009E1D2E" w:rsidP="00C328A7">
      <w:pPr>
        <w:pStyle w:val="imalignjustify"/>
        <w:spacing w:line="360" w:lineRule="auto"/>
        <w:ind w:left="-426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9E1D2E" w:rsidRDefault="009E1D2E" w:rsidP="00C328A7">
      <w:pPr>
        <w:pStyle w:val="imalignjustify"/>
        <w:spacing w:line="360" w:lineRule="auto"/>
        <w:ind w:left="-426"/>
        <w:jc w:val="center"/>
        <w:textAlignment w:val="baseline"/>
        <w:rPr>
          <w:rFonts w:ascii="Arial" w:hAnsi="Arial" w:cs="Arial"/>
          <w:sz w:val="28"/>
          <w:szCs w:val="28"/>
        </w:rPr>
      </w:pPr>
      <w:r w:rsidRPr="00C328A7">
        <w:rPr>
          <w:rFonts w:ascii="Arial" w:hAnsi="Arial" w:cs="Arial"/>
          <w:sz w:val="28"/>
          <w:szCs w:val="28"/>
        </w:rPr>
        <w:pict>
          <v:shape id="_x0000_i1027" type="#_x0000_t75" style="width:420pt;height:279pt">
            <v:imagedata r:id="rId7" o:title=""/>
          </v:shape>
        </w:pict>
      </w:r>
    </w:p>
    <w:p w:rsidR="009E1D2E" w:rsidRDefault="009E1D2E" w:rsidP="00C328A7">
      <w:pPr>
        <w:pStyle w:val="imalignjustify"/>
        <w:spacing w:line="360" w:lineRule="auto"/>
        <w:ind w:left="-426"/>
        <w:jc w:val="center"/>
        <w:textAlignment w:val="baseline"/>
        <w:rPr>
          <w:rFonts w:ascii="Arial" w:hAnsi="Arial" w:cs="Arial"/>
          <w:sz w:val="28"/>
          <w:szCs w:val="28"/>
        </w:rPr>
      </w:pPr>
    </w:p>
    <w:p w:rsidR="009E1D2E" w:rsidRDefault="009E1D2E" w:rsidP="00C328A7">
      <w:pPr>
        <w:pStyle w:val="imalignjustify"/>
        <w:spacing w:line="360" w:lineRule="auto"/>
        <w:ind w:left="-426"/>
        <w:jc w:val="center"/>
        <w:textAlignment w:val="baseline"/>
        <w:rPr>
          <w:rFonts w:ascii="Arial" w:hAnsi="Arial" w:cs="Arial"/>
          <w:sz w:val="28"/>
          <w:szCs w:val="28"/>
        </w:rPr>
      </w:pPr>
      <w:r w:rsidRPr="00C328A7">
        <w:rPr>
          <w:rFonts w:ascii="Arial" w:hAnsi="Arial" w:cs="Arial"/>
          <w:sz w:val="28"/>
          <w:szCs w:val="28"/>
        </w:rPr>
        <w:pict>
          <v:shape id="_x0000_i1028" type="#_x0000_t75" style="width:440.25pt;height:401.25pt">
            <v:imagedata r:id="rId8" o:title=""/>
          </v:shape>
        </w:pict>
      </w:r>
    </w:p>
    <w:p w:rsidR="009E1D2E" w:rsidRPr="00C328A7" w:rsidRDefault="009E1D2E" w:rsidP="00C328A7">
      <w:pPr>
        <w:pStyle w:val="imalignjustify"/>
        <w:spacing w:line="360" w:lineRule="auto"/>
        <w:ind w:left="-426"/>
        <w:jc w:val="center"/>
        <w:textAlignment w:val="baseline"/>
        <w:rPr>
          <w:rFonts w:ascii="Arial" w:hAnsi="Arial" w:cs="Arial"/>
          <w:sz w:val="28"/>
          <w:szCs w:val="28"/>
        </w:rPr>
      </w:pPr>
      <w:r w:rsidRPr="00C328A7">
        <w:rPr>
          <w:rFonts w:ascii="Arial" w:hAnsi="Arial" w:cs="Arial"/>
          <w:sz w:val="28"/>
          <w:szCs w:val="28"/>
        </w:rPr>
        <w:pict>
          <v:shape id="_x0000_i1029" type="#_x0000_t75" style="width:409.5pt;height:312.75pt">
            <v:imagedata r:id="rId9" o:title=""/>
          </v:shape>
        </w:pict>
      </w:r>
    </w:p>
    <w:sectPr w:rsidR="009E1D2E" w:rsidRPr="00C328A7" w:rsidSect="00C328A7">
      <w:type w:val="continuous"/>
      <w:pgSz w:w="11906" w:h="16838"/>
      <w:pgMar w:top="1417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2567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7A92"/>
    <w:rsid w:val="001F54A3"/>
    <w:rsid w:val="001F69C9"/>
    <w:rsid w:val="002543F5"/>
    <w:rsid w:val="00282796"/>
    <w:rsid w:val="002C250B"/>
    <w:rsid w:val="003B6B5A"/>
    <w:rsid w:val="00410773"/>
    <w:rsid w:val="00522CB0"/>
    <w:rsid w:val="0057387B"/>
    <w:rsid w:val="00595A18"/>
    <w:rsid w:val="006736BC"/>
    <w:rsid w:val="0071758D"/>
    <w:rsid w:val="00745176"/>
    <w:rsid w:val="008106BC"/>
    <w:rsid w:val="008C0E21"/>
    <w:rsid w:val="008D4E07"/>
    <w:rsid w:val="009875B7"/>
    <w:rsid w:val="009A7AD2"/>
    <w:rsid w:val="009E1D2E"/>
    <w:rsid w:val="00A25A27"/>
    <w:rsid w:val="00A7453D"/>
    <w:rsid w:val="00AB64F0"/>
    <w:rsid w:val="00AE407E"/>
    <w:rsid w:val="00B52965"/>
    <w:rsid w:val="00C328A7"/>
    <w:rsid w:val="00CC275A"/>
    <w:rsid w:val="00D46096"/>
    <w:rsid w:val="00D61CED"/>
    <w:rsid w:val="00D66022"/>
    <w:rsid w:val="00E17A92"/>
    <w:rsid w:val="00E565F1"/>
    <w:rsid w:val="00F74D97"/>
    <w:rsid w:val="00F919A8"/>
    <w:rsid w:val="00FC6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87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A7453D"/>
    <w:rPr>
      <w:rFonts w:cs="Times New Roman"/>
      <w:color w:val="0000FF"/>
      <w:u w:val="single"/>
    </w:rPr>
  </w:style>
  <w:style w:type="paragraph" w:customStyle="1" w:styleId="imalignjustify">
    <w:name w:val="imalign_justify"/>
    <w:basedOn w:val="Normal"/>
    <w:uiPriority w:val="99"/>
    <w:rsid w:val="00282796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f32">
    <w:name w:val="ff32"/>
    <w:basedOn w:val="DefaultParagraphFont"/>
    <w:uiPriority w:val="99"/>
    <w:rsid w:val="00282796"/>
    <w:rPr>
      <w:rFonts w:ascii="Arial" w:hAnsi="Arial" w:cs="Arial"/>
    </w:rPr>
  </w:style>
  <w:style w:type="character" w:customStyle="1" w:styleId="ff42">
    <w:name w:val="ff42"/>
    <w:basedOn w:val="DefaultParagraphFont"/>
    <w:uiPriority w:val="99"/>
    <w:rsid w:val="00282796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43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43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3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3</Pages>
  <Words>95</Words>
  <Characters>573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 listopada 2012r</dc:title>
  <dc:subject/>
  <dc:creator>czytelnik0001</dc:creator>
  <cp:keywords/>
  <dc:description/>
  <cp:lastModifiedBy> ,01</cp:lastModifiedBy>
  <cp:revision>3</cp:revision>
  <dcterms:created xsi:type="dcterms:W3CDTF">2012-11-19T14:27:00Z</dcterms:created>
  <dcterms:modified xsi:type="dcterms:W3CDTF">2012-12-09T20:11:00Z</dcterms:modified>
</cp:coreProperties>
</file>